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8674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76260" wp14:editId="0F27965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EB352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782040A" w14:textId="34701160" w:rsidR="00636581" w:rsidRPr="00042F16" w:rsidRDefault="00042F16" w:rsidP="00042F16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42F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CST-L3 Candidate Self-review of Counselling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7626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" fillcolor="#e77d70" stroked="f" strokeweight=".5pt">
                <v:textbox>
                  <w:txbxContent>
                    <w:p w14:paraId="228EB352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782040A" w14:textId="34701160" w:rsidR="00636581" w:rsidRPr="00042F16" w:rsidRDefault="00042F16" w:rsidP="00042F16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42F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CST-L3 Candidate Self-review of Counselling Practice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FA1B4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0F7B6118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0B487C03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E1B71F4" w14:textId="3A27CDD6" w:rsidR="00042F16" w:rsidRPr="00042F16" w:rsidRDefault="00042F16" w:rsidP="00C71E8E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042F16">
        <w:rPr>
          <w:rFonts w:asciiTheme="minorHAnsi" w:hAnsiTheme="minorHAnsi" w:cstheme="minorHAnsi"/>
          <w:color w:val="3B3838" w:themeColor="background2" w:themeShade="40"/>
        </w:rPr>
        <w:t>Candidate’s name: ………………………………</w:t>
      </w:r>
      <w:r w:rsidR="00AE354E">
        <w:rPr>
          <w:rFonts w:asciiTheme="minorHAnsi" w:hAnsiTheme="minorHAnsi" w:cstheme="minorHAnsi"/>
          <w:color w:val="3B3838" w:themeColor="background2" w:themeShade="40"/>
        </w:rPr>
        <w:t>…</w:t>
      </w:r>
      <w:r w:rsidRPr="00042F16">
        <w:rPr>
          <w:rFonts w:asciiTheme="minorHAnsi" w:hAnsiTheme="minorHAnsi" w:cstheme="minorHAnsi"/>
          <w:color w:val="3B3838" w:themeColor="background2" w:themeShade="40"/>
        </w:rPr>
        <w:t>………………</w:t>
      </w:r>
      <w:proofErr w:type="gramStart"/>
      <w:r w:rsidRPr="00042F16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  <w:r w:rsidRPr="00042F16">
        <w:rPr>
          <w:rFonts w:asciiTheme="minorHAnsi" w:hAnsiTheme="minorHAnsi" w:cstheme="minorHAnsi"/>
          <w:color w:val="3B3838" w:themeColor="background2" w:themeShade="40"/>
        </w:rPr>
        <w:t xml:space="preserve"> Date: ………</w:t>
      </w:r>
      <w:proofErr w:type="gramStart"/>
      <w:r w:rsidR="00D824A7">
        <w:rPr>
          <w:rFonts w:asciiTheme="minorHAnsi" w:hAnsiTheme="minorHAnsi" w:cstheme="minorHAnsi"/>
          <w:color w:val="3B3838" w:themeColor="background2" w:themeShade="40"/>
        </w:rPr>
        <w:t>…</w:t>
      </w:r>
      <w:r w:rsidR="00AE354E">
        <w:rPr>
          <w:rFonts w:asciiTheme="minorHAnsi" w:hAnsiTheme="minorHAnsi" w:cstheme="minorHAnsi"/>
          <w:color w:val="3B3838" w:themeColor="background2" w:themeShade="40"/>
        </w:rPr>
        <w:t>..</w:t>
      </w:r>
      <w:proofErr w:type="gramEnd"/>
      <w:r w:rsidRPr="00042F16">
        <w:rPr>
          <w:rFonts w:asciiTheme="minorHAnsi" w:hAnsiTheme="minorHAnsi" w:cstheme="minorHAnsi"/>
          <w:color w:val="3B3838" w:themeColor="background2" w:themeShade="40"/>
        </w:rPr>
        <w:t>…… Course: ……………………………….</w:t>
      </w:r>
      <w:r w:rsidRPr="00042F16">
        <w:rPr>
          <w:rFonts w:asciiTheme="minorHAnsi" w:hAnsiTheme="minorHAnsi" w:cstheme="minorHAnsi"/>
          <w:color w:val="3B3838" w:themeColor="background2" w:themeShade="40"/>
        </w:rPr>
        <w:tab/>
      </w:r>
    </w:p>
    <w:p w14:paraId="3DEF7D1A" w14:textId="77777777" w:rsidR="00042F16" w:rsidRPr="00042F16" w:rsidRDefault="00042F16" w:rsidP="00042F16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7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74"/>
      </w:tblGrid>
      <w:tr w:rsidR="00042F16" w:rsidRPr="00042F16" w14:paraId="1C753140" w14:textId="77777777" w:rsidTr="00AE354E">
        <w:trPr>
          <w:cantSplit/>
        </w:trPr>
        <w:tc>
          <w:tcPr>
            <w:tcW w:w="10274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79F11A8" w14:textId="77777777" w:rsidR="00042F16" w:rsidRPr="00042F16" w:rsidRDefault="00042F16" w:rsidP="00AE354E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The session</w:t>
            </w:r>
          </w:p>
        </w:tc>
      </w:tr>
      <w:tr w:rsidR="00042F16" w:rsidRPr="00042F16" w14:paraId="428B98BB" w14:textId="77777777" w:rsidTr="00AE354E">
        <w:trPr>
          <w:cantSplit/>
          <w:trHeight w:val="1985"/>
        </w:trPr>
        <w:tc>
          <w:tcPr>
            <w:tcW w:w="10274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56EF2835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Describe something you did well in the session:</w:t>
            </w:r>
          </w:p>
          <w:p w14:paraId="2FE66FCB" w14:textId="6C1817EE" w:rsid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5AF2B4" w14:textId="031DDD4E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BF9AD5" w14:textId="70A39846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159D6E" w14:textId="77777777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5B7FDC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Identify something you could have done better. Say how:</w:t>
            </w:r>
          </w:p>
          <w:p w14:paraId="7FFF2862" w14:textId="77777777" w:rsid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57209D8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CA3CF1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44EED7" w14:textId="42F08926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42F16" w:rsidRPr="00042F16" w14:paraId="3DED7B43" w14:textId="77777777" w:rsidTr="00AE354E">
        <w:trPr>
          <w:cantSplit/>
          <w:trHeight w:val="1985"/>
        </w:trPr>
        <w:tc>
          <w:tcPr>
            <w:tcW w:w="1027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0BFBE62F" w14:textId="77777777" w:rsid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How did theory help you understand your client?</w:t>
            </w:r>
          </w:p>
          <w:p w14:paraId="5BD5465C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828FBD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3F9F5E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628CE5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0324E6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7701BE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06F03B2" w14:textId="5AAB7A13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42F16" w:rsidRPr="00042F16" w14:paraId="2AADB6AC" w14:textId="77777777" w:rsidTr="00AE354E">
        <w:trPr>
          <w:cantSplit/>
          <w:trHeight w:val="1843"/>
        </w:trPr>
        <w:tc>
          <w:tcPr>
            <w:tcW w:w="10274" w:type="dxa"/>
            <w:tcBorders>
              <w:top w:val="single" w:sz="6" w:space="0" w:color="3B3838" w:themeColor="background2" w:themeShade="40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A9E8AA3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Comment on how the relationship was formed and maintained:</w:t>
            </w:r>
          </w:p>
          <w:p w14:paraId="0F397798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5459DA7" w14:textId="77777777" w:rsidR="00042F16" w:rsidRPr="00042F16" w:rsidRDefault="00042F16" w:rsidP="00042F16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112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112"/>
      </w:tblGrid>
      <w:tr w:rsidR="00042F16" w:rsidRPr="00042F16" w14:paraId="261AEAB7" w14:textId="77777777" w:rsidTr="00826FF1">
        <w:trPr>
          <w:cantSplit/>
        </w:trPr>
        <w:tc>
          <w:tcPr>
            <w:tcW w:w="1011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ABE0036" w14:textId="77777777" w:rsidR="00042F16" w:rsidRPr="00042F16" w:rsidRDefault="00042F16" w:rsidP="00AE354E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Reflection on the session</w:t>
            </w:r>
          </w:p>
        </w:tc>
      </w:tr>
      <w:tr w:rsidR="00042F16" w:rsidRPr="00042F16" w14:paraId="3A784EC8" w14:textId="77777777" w:rsidTr="00826FF1">
        <w:trPr>
          <w:cantSplit/>
          <w:trHeight w:val="1774"/>
        </w:trPr>
        <w:tc>
          <w:tcPr>
            <w:tcW w:w="10112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71AB32D0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Were there any issues of similarity or difference between you and your client? How did you work with this?</w:t>
            </w:r>
          </w:p>
          <w:p w14:paraId="4FC94894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F228B5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890094" w14:textId="77777777" w:rsid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92CCD7" w14:textId="77777777" w:rsidR="00D824A7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10AAE1" w14:textId="1BE7FAF2" w:rsidR="00D824A7" w:rsidRPr="00042F16" w:rsidRDefault="00D824A7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42F16" w:rsidRPr="00042F16" w14:paraId="3A7B3EE9" w14:textId="77777777" w:rsidTr="00826FF1">
        <w:trPr>
          <w:cantSplit/>
          <w:trHeight w:val="1560"/>
        </w:trPr>
        <w:tc>
          <w:tcPr>
            <w:tcW w:w="10112" w:type="dxa"/>
            <w:tcBorders>
              <w:top w:val="single" w:sz="6" w:space="0" w:color="3B3838" w:themeColor="background2" w:themeShade="40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4732EB7" w14:textId="77777777" w:rsidR="00042F16" w:rsidRPr="00042F16" w:rsidRDefault="00042F16" w:rsidP="00826FF1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42F16">
              <w:rPr>
                <w:rFonts w:asciiTheme="minorHAnsi" w:hAnsiTheme="minorHAnsi" w:cstheme="minorHAnsi"/>
                <w:color w:val="3B3838" w:themeColor="background2" w:themeShade="40"/>
              </w:rPr>
              <w:t>Any other comments:</w:t>
            </w:r>
          </w:p>
          <w:p w14:paraId="41D3F713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BBA7083" w14:textId="77777777" w:rsidR="00042F16" w:rsidRPr="00042F16" w:rsidRDefault="00042F16" w:rsidP="00042F16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50BD877" w14:textId="77777777" w:rsidR="00D824A7" w:rsidRPr="00D824A7" w:rsidRDefault="00D824A7" w:rsidP="00D824A7">
      <w:pPr>
        <w:rPr>
          <w:rFonts w:asciiTheme="minorHAnsi" w:hAnsiTheme="minorHAnsi" w:cstheme="minorHAnsi"/>
        </w:rPr>
      </w:pPr>
    </w:p>
    <w:sectPr w:rsidR="00D824A7" w:rsidRPr="00D824A7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E0697" w14:textId="77777777" w:rsidR="00C441C5" w:rsidRDefault="00C441C5">
      <w:r>
        <w:separator/>
      </w:r>
    </w:p>
    <w:p w14:paraId="4C7F9450" w14:textId="77777777" w:rsidR="00C441C5" w:rsidRDefault="00C441C5"/>
    <w:p w14:paraId="5569A983" w14:textId="77777777" w:rsidR="00C441C5" w:rsidRDefault="00C441C5"/>
  </w:endnote>
  <w:endnote w:type="continuationSeparator" w:id="0">
    <w:p w14:paraId="72175FEC" w14:textId="77777777" w:rsidR="00C441C5" w:rsidRDefault="00C441C5">
      <w:r>
        <w:continuationSeparator/>
      </w:r>
    </w:p>
    <w:p w14:paraId="05C7D1A8" w14:textId="77777777" w:rsidR="00C441C5" w:rsidRDefault="00C441C5"/>
    <w:p w14:paraId="5DC2C351" w14:textId="77777777" w:rsidR="00C441C5" w:rsidRDefault="00C441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F1F9F4D8-E50A-4E05-A038-3901CB7894B6}"/>
    <w:embedBold r:id="rId2" w:fontKey="{63042C42-8364-4F64-B0B9-A68446CEE7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05C7F8-2634-4257-89F8-621121F8395B}"/>
    <w:embedBold r:id="rId4" w:fontKey="{36ABAE65-0C1F-4EFA-9104-8C1AFDC09EC7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36B05AED-7CE5-439C-BEF7-43CED797C07C}"/>
    <w:embedBold r:id="rId6" w:fontKey="{CEF9731D-7583-4D16-99E4-1EE57C272790}"/>
    <w:embedBoldItalic r:id="rId7" w:fontKey="{31263F42-B5D1-4053-8DE7-2B2FDF52B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09BADD82-9B9B-4BAE-8C82-C6A552FF17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051112-7252-4A17-855F-CD19BF0C5D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0C4AA79-5D09-41D6-A1FE-5CB0AA554BCF}"/>
    <w:embedBold r:id="rId11" w:fontKey="{07B3D2C9-A965-41ED-B5BC-97E3558E5C10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63BCA6BF-F79B-48F4-9A59-E8DB37C724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6003A45-F5FF-4928-B968-E98ECCC5F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5A8B3DB" w14:textId="77777777" w:rsidTr="00E6148A">
      <w:tc>
        <w:tcPr>
          <w:tcW w:w="720" w:type="dxa"/>
          <w:shd w:val="clear" w:color="auto" w:fill="auto"/>
          <w:vAlign w:val="center"/>
        </w:tcPr>
        <w:p w14:paraId="18955CDB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51805F1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6408D96F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51C56DFF" w14:textId="2A545C2D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5D864AD" wp14:editId="099B36B7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1E19A13C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BDC3B" w14:textId="77777777" w:rsidR="00C441C5" w:rsidRDefault="00C441C5" w:rsidP="009052EC">
      <w:pPr>
        <w:pBdr>
          <w:bottom w:val="single" w:sz="6" w:space="1" w:color="auto"/>
        </w:pBdr>
      </w:pPr>
    </w:p>
    <w:p w14:paraId="47ACBD6B" w14:textId="77777777" w:rsidR="00C441C5" w:rsidRPr="009052EC" w:rsidRDefault="00C441C5" w:rsidP="009052EC"/>
  </w:footnote>
  <w:footnote w:type="continuationSeparator" w:id="0">
    <w:p w14:paraId="0DB229EF" w14:textId="77777777" w:rsidR="00C441C5" w:rsidRDefault="00C441C5">
      <w:r>
        <w:continuationSeparator/>
      </w:r>
    </w:p>
    <w:p w14:paraId="06FF64F5" w14:textId="77777777" w:rsidR="00C441C5" w:rsidRDefault="00C441C5"/>
    <w:p w14:paraId="0ED0C826" w14:textId="77777777" w:rsidR="00C441C5" w:rsidRDefault="00C441C5"/>
  </w:footnote>
  <w:footnote w:type="continuationNotice" w:id="1">
    <w:p w14:paraId="2A9B4658" w14:textId="77777777" w:rsidR="00C441C5" w:rsidRDefault="00C441C5"/>
    <w:p w14:paraId="21E67650" w14:textId="77777777" w:rsidR="00C441C5" w:rsidRDefault="00C441C5"/>
    <w:p w14:paraId="21559476" w14:textId="77777777" w:rsidR="00C441C5" w:rsidRDefault="00C441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6979D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16"/>
    <w:rsid w:val="000111BE"/>
    <w:rsid w:val="00017D18"/>
    <w:rsid w:val="00020194"/>
    <w:rsid w:val="00020963"/>
    <w:rsid w:val="00032635"/>
    <w:rsid w:val="00033EE2"/>
    <w:rsid w:val="00042F16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26FF1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354E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441C5"/>
    <w:rsid w:val="00C511A0"/>
    <w:rsid w:val="00C56917"/>
    <w:rsid w:val="00C57A61"/>
    <w:rsid w:val="00C71E8E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4A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CEA01B"/>
  <w15:chartTrackingRefBased/>
  <w15:docId w15:val="{151EA73F-01EE-4914-A488-2BBD0C9F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042F1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2F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42F16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3381E5-EBF5-4FD8-8CDA-2EB002B73CA1}"/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5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Candidate Self-review of Counselling Practice</dc:title>
  <dc:subject/>
  <dc:creator>Windows User</dc:creator>
  <cp:keywords/>
  <dc:description/>
  <cp:lastModifiedBy>Rachael Hann</cp:lastModifiedBy>
  <cp:revision>5</cp:revision>
  <cp:lastPrinted>2006-06-27T08:53:00Z</cp:lastPrinted>
  <dcterms:created xsi:type="dcterms:W3CDTF">2020-07-07T10:02:00Z</dcterms:created>
  <dcterms:modified xsi:type="dcterms:W3CDTF">2020-07-07T10:08:00Z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